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867B4" w14:textId="622B8325" w:rsidR="00AB29BA" w:rsidRDefault="00BC399D">
      <w:pPr>
        <w:rPr>
          <w:noProof/>
        </w:rPr>
      </w:pPr>
      <w:r>
        <w:rPr>
          <w:noProof/>
        </w:rPr>
        <w:t xml:space="preserve"> </w:t>
      </w:r>
    </w:p>
    <w:p w14:paraId="3A531349" w14:textId="2017A021" w:rsidR="009A784D" w:rsidRPr="009A784D" w:rsidRDefault="009A784D" w:rsidP="009A784D"/>
    <w:p w14:paraId="4566C5D7" w14:textId="12C09742" w:rsidR="009A784D" w:rsidRDefault="009A784D" w:rsidP="009A784D">
      <w:pPr>
        <w:rPr>
          <w:noProof/>
        </w:rPr>
      </w:pPr>
    </w:p>
    <w:p w14:paraId="017783C4" w14:textId="61069FF0" w:rsidR="009A784D" w:rsidRPr="009A784D" w:rsidRDefault="009A784D" w:rsidP="009A784D">
      <w:pPr>
        <w:tabs>
          <w:tab w:val="left" w:pos="1896"/>
        </w:tabs>
      </w:pPr>
      <w:r>
        <w:tab/>
      </w:r>
    </w:p>
    <w:sectPr w:rsidR="009A784D" w:rsidRPr="009A784D" w:rsidSect="00AE6741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FFFBB" w14:textId="77777777" w:rsidR="0017429A" w:rsidRDefault="0017429A" w:rsidP="001D52E9">
      <w:pPr>
        <w:spacing w:after="0" w:line="240" w:lineRule="auto"/>
      </w:pPr>
      <w:r>
        <w:separator/>
      </w:r>
    </w:p>
  </w:endnote>
  <w:endnote w:type="continuationSeparator" w:id="0">
    <w:p w14:paraId="59E2213E" w14:textId="77777777" w:rsidR="0017429A" w:rsidRDefault="0017429A" w:rsidP="001D5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FC9F0" w14:textId="77777777" w:rsidR="0016480C" w:rsidRDefault="0016480C"/>
  <w:tbl>
    <w:tblPr>
      <w:tblStyle w:val="Tablaconcuadrcula"/>
      <w:tblW w:w="11057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3"/>
      <w:gridCol w:w="3544"/>
    </w:tblGrid>
    <w:tr w:rsidR="0016480C" w14:paraId="47AAF2D5" w14:textId="77777777" w:rsidTr="0016480C">
      <w:tc>
        <w:tcPr>
          <w:tcW w:w="7513" w:type="dxa"/>
        </w:tcPr>
        <w:p w14:paraId="5A6EFF90" w14:textId="4C35F92E" w:rsidR="0016480C" w:rsidRPr="00AE6741" w:rsidRDefault="0016480C">
          <w:pPr>
            <w:pStyle w:val="Piedepgina"/>
            <w:rPr>
              <w:sz w:val="18"/>
              <w:szCs w:val="18"/>
            </w:rPr>
          </w:pPr>
          <w:r w:rsidRPr="00AE6741">
            <w:rPr>
              <w:rFonts w:ascii="Times New Roman" w:hAnsi="Times New Roman" w:cs="Times New Roman"/>
              <w:sz w:val="18"/>
              <w:szCs w:val="18"/>
            </w:rPr>
            <w:t xml:space="preserve">Sede Aduanilla de </w:t>
          </w:r>
          <w:proofErr w:type="spellStart"/>
          <w:r w:rsidRPr="00AE6741">
            <w:rPr>
              <w:rFonts w:ascii="Times New Roman" w:hAnsi="Times New Roman" w:cs="Times New Roman"/>
              <w:sz w:val="18"/>
              <w:szCs w:val="18"/>
            </w:rPr>
            <w:t>Paiba</w:t>
          </w:r>
          <w:proofErr w:type="spellEnd"/>
          <w:r w:rsidRPr="00AE6741">
            <w:rPr>
              <w:rFonts w:ascii="Times New Roman" w:hAnsi="Times New Roman" w:cs="Times New Roman"/>
              <w:sz w:val="18"/>
              <w:szCs w:val="18"/>
            </w:rPr>
            <w:t xml:space="preserve"> - Cl. 13# 31-75, Sótano 1, Biblioteca Central.  </w:t>
          </w:r>
          <w:r w:rsidRPr="00AE6741">
            <w:rPr>
              <w:rFonts w:ascii="Times New Roman" w:hAnsi="Times New Roman" w:cs="Times New Roman"/>
              <w:sz w:val="18"/>
              <w:szCs w:val="18"/>
            </w:rPr>
            <w:br/>
            <w:t xml:space="preserve">PBX: 3239300 </w:t>
          </w:r>
          <w:proofErr w:type="spellStart"/>
          <w:r w:rsidRPr="00AE6741">
            <w:rPr>
              <w:rFonts w:ascii="Times New Roman" w:hAnsi="Times New Roman" w:cs="Times New Roman"/>
              <w:sz w:val="18"/>
              <w:szCs w:val="18"/>
            </w:rPr>
            <w:t>Exts</w:t>
          </w:r>
          <w:proofErr w:type="spellEnd"/>
          <w:r w:rsidRPr="00AE6741">
            <w:rPr>
              <w:rFonts w:ascii="Times New Roman" w:hAnsi="Times New Roman" w:cs="Times New Roman"/>
              <w:sz w:val="18"/>
              <w:szCs w:val="18"/>
            </w:rPr>
            <w:t xml:space="preserve">.: 1346-1329 </w:t>
          </w:r>
          <w:r w:rsidRPr="00AE6741">
            <w:rPr>
              <w:rFonts w:ascii="Times New Roman" w:hAnsi="Times New Roman" w:cs="Times New Roman"/>
              <w:sz w:val="18"/>
              <w:szCs w:val="18"/>
            </w:rPr>
            <w:br/>
            <w:t xml:space="preserve">Bogotá, D. C. – Colombia - </w:t>
          </w:r>
          <w:hyperlink r:id="rId1" w:history="1">
            <w:r w:rsidRPr="00AE6741">
              <w:rPr>
                <w:rStyle w:val="Hipervnculo"/>
                <w:rFonts w:ascii="Times New Roman" w:hAnsi="Times New Roman" w:cs="Times New Roman"/>
                <w:sz w:val="18"/>
                <w:szCs w:val="18"/>
              </w:rPr>
              <w:t>www.udistrital.edu.co</w:t>
            </w:r>
          </w:hyperlink>
          <w:r w:rsidRPr="00AE6741">
            <w:rPr>
              <w:rFonts w:ascii="Times New Roman" w:hAnsi="Times New Roman" w:cs="Times New Roman"/>
              <w:sz w:val="18"/>
              <w:szCs w:val="18"/>
            </w:rPr>
            <w:br/>
          </w:r>
          <w:r w:rsidRPr="00AE6741">
            <w:rPr>
              <w:rFonts w:ascii="Times New Roman" w:hAnsi="Times New Roman" w:cs="Times New Roman"/>
              <w:b/>
              <w:sz w:val="18"/>
              <w:szCs w:val="18"/>
            </w:rPr>
            <w:t>Acreditación Institucional de Alta Calidad.</w:t>
          </w:r>
          <w:r w:rsidRPr="00AE6741">
            <w:rPr>
              <w:rFonts w:ascii="Times New Roman" w:hAnsi="Times New Roman" w:cs="Times New Roman"/>
              <w:sz w:val="18"/>
              <w:szCs w:val="18"/>
            </w:rPr>
            <w:t xml:space="preserve"> Resolución No. 023653 del 10 de diciembre de 2021</w:t>
          </w:r>
        </w:p>
      </w:tc>
      <w:tc>
        <w:tcPr>
          <w:tcW w:w="3544" w:type="dxa"/>
        </w:tcPr>
        <w:p w14:paraId="263D599D" w14:textId="77777777" w:rsidR="0016480C" w:rsidRPr="00AE6741" w:rsidRDefault="0016480C" w:rsidP="0016480C">
          <w:pPr>
            <w:pStyle w:val="Piedepgina"/>
            <w:tabs>
              <w:tab w:val="clear" w:pos="8838"/>
              <w:tab w:val="right" w:pos="8505"/>
            </w:tabs>
            <w:ind w:left="-101"/>
            <w:jc w:val="center"/>
            <w:rPr>
              <w:rFonts w:ascii="Times New Roman" w:hAnsi="Times New Roman" w:cs="Times New Roman"/>
              <w:sz w:val="18"/>
              <w:szCs w:val="18"/>
              <w:u w:val="single"/>
            </w:rPr>
          </w:pPr>
          <w:r w:rsidRPr="00AE6741">
            <w:rPr>
              <w:rFonts w:ascii="Times New Roman" w:hAnsi="Times New Roman" w:cs="Times New Roman"/>
              <w:sz w:val="18"/>
              <w:szCs w:val="18"/>
              <w:u w:val="single"/>
            </w:rPr>
            <w:t>Línea de atención gratuita</w:t>
          </w:r>
        </w:p>
        <w:p w14:paraId="1AA3B4AE" w14:textId="77777777" w:rsidR="0016480C" w:rsidRPr="00AE6741" w:rsidRDefault="0016480C" w:rsidP="0016480C">
          <w:pPr>
            <w:pStyle w:val="Piedepgina"/>
            <w:tabs>
              <w:tab w:val="clear" w:pos="8838"/>
              <w:tab w:val="right" w:pos="9639"/>
            </w:tabs>
            <w:ind w:left="-101"/>
            <w:jc w:val="center"/>
            <w:rPr>
              <w:rFonts w:ascii="Times New Roman" w:hAnsi="Times New Roman" w:cs="Times New Roman"/>
              <w:b/>
              <w:sz w:val="18"/>
              <w:szCs w:val="18"/>
              <w:u w:val="single"/>
            </w:rPr>
          </w:pPr>
          <w:r w:rsidRPr="00AE6741">
            <w:rPr>
              <w:rFonts w:ascii="Times New Roman" w:hAnsi="Times New Roman" w:cs="Times New Roman"/>
              <w:b/>
              <w:sz w:val="18"/>
              <w:szCs w:val="18"/>
              <w:u w:val="single"/>
            </w:rPr>
            <w:t>01    800     091     44     10</w:t>
          </w:r>
        </w:p>
        <w:p w14:paraId="1557261E" w14:textId="77777777" w:rsidR="0016480C" w:rsidRPr="00AE6741" w:rsidRDefault="0016480C" w:rsidP="0016480C">
          <w:pPr>
            <w:pStyle w:val="Piedepgina"/>
            <w:tabs>
              <w:tab w:val="clear" w:pos="8838"/>
              <w:tab w:val="right" w:pos="9639"/>
            </w:tabs>
            <w:ind w:left="-101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AE6741">
            <w:rPr>
              <w:rFonts w:ascii="Times New Roman" w:hAnsi="Times New Roman" w:cs="Times New Roman"/>
              <w:b/>
              <w:sz w:val="18"/>
              <w:szCs w:val="18"/>
            </w:rPr>
            <w:t>www.udistrital.edu.co</w:t>
          </w:r>
        </w:p>
        <w:p w14:paraId="4B5E1B7F" w14:textId="70EC4973" w:rsidR="0016480C" w:rsidRPr="00AE6741" w:rsidRDefault="0016480C" w:rsidP="0016480C">
          <w:pPr>
            <w:pStyle w:val="Piedepgina"/>
            <w:tabs>
              <w:tab w:val="clear" w:pos="8838"/>
              <w:tab w:val="right" w:pos="9639"/>
            </w:tabs>
            <w:ind w:left="-101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AE6741">
            <w:rPr>
              <w:rFonts w:ascii="Times New Roman" w:hAnsi="Times New Roman" w:cs="Times New Roman"/>
              <w:b/>
              <w:sz w:val="18"/>
              <w:szCs w:val="18"/>
            </w:rPr>
            <w:t>odi@correo.udistrital.edu.co</w:t>
          </w:r>
        </w:p>
        <w:p w14:paraId="6F4F1379" w14:textId="77777777" w:rsidR="0016480C" w:rsidRDefault="0016480C">
          <w:pPr>
            <w:pStyle w:val="Piedepgina"/>
          </w:pPr>
        </w:p>
      </w:tc>
    </w:tr>
  </w:tbl>
  <w:p w14:paraId="4B20B722" w14:textId="58FABD4F" w:rsidR="00C40A6A" w:rsidRDefault="0016480C">
    <w:pPr>
      <w:pStyle w:val="Piedepgina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3074E" w14:textId="77777777" w:rsidR="0017429A" w:rsidRDefault="0017429A" w:rsidP="001D52E9">
      <w:pPr>
        <w:spacing w:after="0" w:line="240" w:lineRule="auto"/>
      </w:pPr>
      <w:r>
        <w:separator/>
      </w:r>
    </w:p>
  </w:footnote>
  <w:footnote w:type="continuationSeparator" w:id="0">
    <w:p w14:paraId="43D7E561" w14:textId="77777777" w:rsidR="0017429A" w:rsidRDefault="0017429A" w:rsidP="001D5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3F9C4" w14:textId="19B9F0C5" w:rsidR="0016480C" w:rsidRDefault="0017429A">
    <w:pPr>
      <w:pStyle w:val="Encabezado"/>
    </w:pPr>
    <w:r>
      <w:rPr>
        <w:noProof/>
      </w:rPr>
      <w:pict w14:anchorId="0D5668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384626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Membrete 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9E26E" w14:textId="46EBDDF6" w:rsidR="0016480C" w:rsidRDefault="0017429A">
    <w:pPr>
      <w:pStyle w:val="Encabezado"/>
    </w:pPr>
    <w:r>
      <w:rPr>
        <w:noProof/>
      </w:rPr>
      <w:pict w14:anchorId="61AF02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384627" o:spid="_x0000_s2051" type="#_x0000_t75" style="position:absolute;margin-left:-85.05pt;margin-top:-56.35pt;width:612pt;height:11in;z-index:-251656192;mso-position-horizontal-relative:margin;mso-position-vertical-relative:margin" o:allowincell="f">
          <v:imagedata r:id="rId1" o:title="Membrete 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FF140" w14:textId="410D86BC" w:rsidR="0016480C" w:rsidRDefault="0017429A">
    <w:pPr>
      <w:pStyle w:val="Encabezado"/>
    </w:pPr>
    <w:r>
      <w:rPr>
        <w:noProof/>
      </w:rPr>
      <w:pict w14:anchorId="3EF6B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38462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embrete 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A6A"/>
    <w:rsid w:val="00030873"/>
    <w:rsid w:val="000D568F"/>
    <w:rsid w:val="0016480C"/>
    <w:rsid w:val="0017429A"/>
    <w:rsid w:val="001D52E9"/>
    <w:rsid w:val="005E5976"/>
    <w:rsid w:val="00653BAC"/>
    <w:rsid w:val="0084053D"/>
    <w:rsid w:val="008C0292"/>
    <w:rsid w:val="009A784D"/>
    <w:rsid w:val="009E6DDF"/>
    <w:rsid w:val="00A86CCF"/>
    <w:rsid w:val="00A92F30"/>
    <w:rsid w:val="00AB29BA"/>
    <w:rsid w:val="00AE6741"/>
    <w:rsid w:val="00B6452D"/>
    <w:rsid w:val="00BC399D"/>
    <w:rsid w:val="00C40A6A"/>
    <w:rsid w:val="00D114BF"/>
    <w:rsid w:val="00D1734E"/>
    <w:rsid w:val="00F8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E19D38C"/>
  <w15:chartTrackingRefBased/>
  <w15:docId w15:val="{8D301B67-57B8-4F3B-BD3D-546D188E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52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52E9"/>
  </w:style>
  <w:style w:type="paragraph" w:styleId="Piedepgina">
    <w:name w:val="footer"/>
    <w:basedOn w:val="Normal"/>
    <w:link w:val="PiedepginaCar"/>
    <w:uiPriority w:val="99"/>
    <w:unhideWhenUsed/>
    <w:rsid w:val="001D52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52E9"/>
  </w:style>
  <w:style w:type="table" w:styleId="Tablaconcuadrcula">
    <w:name w:val="Table Grid"/>
    <w:basedOn w:val="Tablanormal"/>
    <w:uiPriority w:val="39"/>
    <w:rsid w:val="0016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648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648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distrital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artha\Desktop\Membrete%20202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Membrete 2024</Template>
  <TotalTime>890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2024-06-12T00:02:00Z</dcterms:created>
  <dcterms:modified xsi:type="dcterms:W3CDTF">2024-07-05T19:44:00Z</dcterms:modified>
</cp:coreProperties>
</file>